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3E9D" w14:textId="7E56088E" w:rsidR="00123E64" w:rsidRPr="00856F7B" w:rsidRDefault="00123E64" w:rsidP="00856F7B">
      <w:pPr>
        <w:pBdr>
          <w:top w:val="single" w:sz="12" w:space="1" w:color="1D3786"/>
        </w:pBdr>
        <w:overflowPunct/>
        <w:autoSpaceDE/>
        <w:autoSpaceDN/>
        <w:adjustRightInd/>
        <w:textAlignment w:val="auto"/>
        <w:rPr>
          <w:rFonts w:ascii="Verdana" w:hAnsi="Verdana" w:cs="Times New Roman (Corps CS)"/>
          <w:caps/>
          <w:color w:val="22294D"/>
          <w:sz w:val="48"/>
          <w:szCs w:val="48"/>
          <w:lang w:val="en-US"/>
        </w:rPr>
      </w:pPr>
    </w:p>
    <w:p w14:paraId="3D330E70" w14:textId="2C2DD2D4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36"/>
          <w:szCs w:val="36"/>
          <w:lang w:val="en-US"/>
        </w:rPr>
      </w:pPr>
      <w:bookmarkStart w:id="0" w:name="_Toc325621653"/>
      <w:r w:rsidRPr="00EB72AF">
        <w:rPr>
          <w:rFonts w:ascii="Verdana" w:hAnsi="Verdana"/>
          <w:sz w:val="36"/>
          <w:szCs w:val="36"/>
          <w:lang w:val="en-US"/>
        </w:rPr>
        <w:t>ADMINISTRATIVE DATA</w:t>
      </w:r>
      <w:bookmarkEnd w:id="0"/>
    </w:p>
    <w:p w14:paraId="6ABDACC3" w14:textId="77777777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20"/>
          <w:szCs w:val="20"/>
          <w:lang w:val="en-US"/>
        </w:rPr>
      </w:pPr>
    </w:p>
    <w:p w14:paraId="09999906" w14:textId="77777777" w:rsidR="004254A1" w:rsidRPr="00EB72AF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A) TENDERER/ LEADER IN A JOINT OFFER: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EB72AF" w14:paraId="063230FC" w14:textId="77777777" w:rsidTr="00107E63">
        <w:tc>
          <w:tcPr>
            <w:tcW w:w="3260" w:type="dxa"/>
          </w:tcPr>
          <w:p w14:paraId="64902909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tenderer</w:t>
            </w:r>
            <w:proofErr w:type="spellEnd"/>
          </w:p>
        </w:tc>
        <w:tc>
          <w:tcPr>
            <w:tcW w:w="5918" w:type="dxa"/>
          </w:tcPr>
          <w:p w14:paraId="09831E6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0154EC8F" w14:textId="77777777" w:rsidTr="00107E63">
        <w:tc>
          <w:tcPr>
            <w:tcW w:w="3260" w:type="dxa"/>
          </w:tcPr>
          <w:p w14:paraId="4E8DE5AC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5918" w:type="dxa"/>
          </w:tcPr>
          <w:p w14:paraId="34B0E52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414694BF" w14:textId="77777777" w:rsidTr="00107E63">
        <w:tc>
          <w:tcPr>
            <w:tcW w:w="3260" w:type="dxa"/>
          </w:tcPr>
          <w:p w14:paraId="3203CB1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56922FF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67E2D904" w14:textId="77777777" w:rsidTr="00107E63">
        <w:tc>
          <w:tcPr>
            <w:tcW w:w="3260" w:type="dxa"/>
          </w:tcPr>
          <w:p w14:paraId="4BC53129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6FBE09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0827C4" w14:textId="77777777" w:rsidTr="00107E63">
        <w:tc>
          <w:tcPr>
            <w:tcW w:w="3260" w:type="dxa"/>
          </w:tcPr>
          <w:p w14:paraId="04AC4D1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61162EA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FC2B55" w14:paraId="7D7CB086" w14:textId="77777777" w:rsidTr="00107E63">
        <w:tc>
          <w:tcPr>
            <w:tcW w:w="3260" w:type="dxa"/>
          </w:tcPr>
          <w:p w14:paraId="72EA4A0A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tenderer</w:t>
            </w:r>
          </w:p>
        </w:tc>
        <w:tc>
          <w:tcPr>
            <w:tcW w:w="5918" w:type="dxa"/>
          </w:tcPr>
          <w:p w14:paraId="2127588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21C3F2E0" w14:textId="77777777" w:rsidTr="00107E63">
        <w:tc>
          <w:tcPr>
            <w:tcW w:w="3260" w:type="dxa"/>
          </w:tcPr>
          <w:p w14:paraId="338CF15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Website</w:t>
            </w:r>
            <w:proofErr w:type="spellEnd"/>
            <w:r w:rsidRPr="00EB72AF">
              <w:rPr>
                <w:rFonts w:ascii="Verdana" w:hAnsi="Verdana" w:cs="Arial"/>
                <w:sz w:val="20"/>
                <w:szCs w:val="20"/>
              </w:rPr>
              <w:t xml:space="preserve"> (if applicable)</w:t>
            </w:r>
          </w:p>
          <w:p w14:paraId="4112E5A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D02069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346532" w14:textId="77777777" w:rsidTr="00107E63">
        <w:tc>
          <w:tcPr>
            <w:tcW w:w="3260" w:type="dxa"/>
          </w:tcPr>
          <w:p w14:paraId="7549464D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71AEA6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7E9EBFE3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FC2B55" w14:paraId="04D85709" w14:textId="77777777" w:rsidTr="00107E63">
        <w:tc>
          <w:tcPr>
            <w:tcW w:w="3260" w:type="dxa"/>
          </w:tcPr>
          <w:p w14:paraId="141B0137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A29CA">
              <w:rPr>
                <w:rFonts w:ascii="Verdana" w:hAnsi="Verdana" w:cs="Arial"/>
                <w:sz w:val="20"/>
                <w:szCs w:val="20"/>
                <w:lang w:val="en-GB"/>
              </w:rPr>
              <w:t>If private entity; number of staff/ Annual turnover</w:t>
            </w:r>
          </w:p>
        </w:tc>
        <w:tc>
          <w:tcPr>
            <w:tcW w:w="5918" w:type="dxa"/>
          </w:tcPr>
          <w:p w14:paraId="6B0A4A7C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FC2B55" w14:paraId="162AF98F" w14:textId="77777777" w:rsidTr="00107E63">
        <w:tc>
          <w:tcPr>
            <w:tcW w:w="3260" w:type="dxa"/>
          </w:tcPr>
          <w:p w14:paraId="7A8F9B9B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email of the c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ontact person for this tender</w:t>
            </w:r>
          </w:p>
          <w:p w14:paraId="7251710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969428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FC2B55" w14:paraId="568B5114" w14:textId="77777777" w:rsidTr="00107E63">
        <w:tc>
          <w:tcPr>
            <w:tcW w:w="3260" w:type="dxa"/>
          </w:tcPr>
          <w:p w14:paraId="09B4B0B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and e-mail of the administrative contact point for project implementation (</w:t>
            </w:r>
            <w:proofErr w:type="gramStart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i.e.</w:t>
            </w:r>
            <w:proofErr w:type="gramEnd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 xml:space="preserve"> payments and invoices) in case of award</w:t>
            </w:r>
          </w:p>
        </w:tc>
        <w:tc>
          <w:tcPr>
            <w:tcW w:w="5918" w:type="dxa"/>
          </w:tcPr>
          <w:p w14:paraId="73EC97E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FC2B55" w14:paraId="274F0014" w14:textId="77777777" w:rsidTr="00107E63">
        <w:tc>
          <w:tcPr>
            <w:tcW w:w="3260" w:type="dxa"/>
          </w:tcPr>
          <w:p w14:paraId="39B24AE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egal representative – who will sign the contract in case of award</w:t>
            </w:r>
          </w:p>
        </w:tc>
        <w:tc>
          <w:tcPr>
            <w:tcW w:w="5918" w:type="dxa"/>
          </w:tcPr>
          <w:p w14:paraId="07F0433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FC2B55" w14:paraId="4DCD6A03" w14:textId="77777777" w:rsidTr="00107E63">
        <w:trPr>
          <w:trHeight w:val="738"/>
        </w:trPr>
        <w:tc>
          <w:tcPr>
            <w:tcW w:w="3260" w:type="dxa"/>
          </w:tcPr>
          <w:p w14:paraId="1CC2BF1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bookmarkStart w:id="1" w:name="_Toc248914855"/>
            <w:bookmarkStart w:id="2" w:name="_Ref147830221"/>
            <w:bookmarkStart w:id="3" w:name="_Toc172522373"/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 xml:space="preserve">Swift code for the bank account identified in form </w:t>
            </w:r>
            <w:r w:rsidRPr="00EB72AF">
              <w:rPr>
                <w:rFonts w:ascii="Verdana" w:hAnsi="Verdana" w:cs="Arial"/>
                <w:sz w:val="20"/>
                <w:szCs w:val="20"/>
                <w:u w:val="single"/>
                <w:lang w:val="en-GB"/>
              </w:rPr>
              <w:t>C) Financial Identification Form</w:t>
            </w:r>
            <w:bookmarkEnd w:id="1"/>
            <w:r w:rsidRPr="00EB72AF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918" w:type="dxa"/>
          </w:tcPr>
          <w:p w14:paraId="762A3F5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5C68DAEA" w14:textId="77777777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bookmarkEnd w:id="2"/>
    <w:bookmarkEnd w:id="3"/>
    <w:p w14:paraId="3DA33D71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3A78EA3F" w14:textId="77777777" w:rsidR="004254A1" w:rsidRPr="00152500" w:rsidRDefault="004254A1" w:rsidP="004254A1">
      <w:pPr>
        <w:pStyle w:val="BodyText"/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152500">
        <w:rPr>
          <w:rFonts w:ascii="Verdana" w:hAnsi="Verdana" w:cs="Arial"/>
          <w:b/>
          <w:sz w:val="20"/>
          <w:szCs w:val="20"/>
          <w:u w:val="single"/>
          <w:lang w:val="en-GB"/>
        </w:rPr>
        <w:t>PARTNER</w:t>
      </w:r>
      <w:r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IN A JOINT OFFER (insert a new table for each partner):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FC2B55" w14:paraId="3608205F" w14:textId="77777777" w:rsidTr="00107E63">
        <w:tc>
          <w:tcPr>
            <w:tcW w:w="3260" w:type="dxa"/>
          </w:tcPr>
          <w:p w14:paraId="4BBF56B1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 xml:space="preserve">Name </w:t>
            </w:r>
            <w:proofErr w:type="gramStart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of  partner</w:t>
            </w:r>
            <w:proofErr w:type="gramEnd"/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joint offer</w:t>
            </w:r>
          </w:p>
        </w:tc>
        <w:tc>
          <w:tcPr>
            <w:tcW w:w="5918" w:type="dxa"/>
          </w:tcPr>
          <w:p w14:paraId="066D9C0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775B57C1" w14:textId="77777777" w:rsidTr="00107E63">
        <w:tc>
          <w:tcPr>
            <w:tcW w:w="3260" w:type="dxa"/>
          </w:tcPr>
          <w:p w14:paraId="70CEB633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5918" w:type="dxa"/>
          </w:tcPr>
          <w:p w14:paraId="4530ACA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550A1841" w14:textId="77777777" w:rsidTr="00107E63">
        <w:tc>
          <w:tcPr>
            <w:tcW w:w="3260" w:type="dxa"/>
          </w:tcPr>
          <w:p w14:paraId="06427AF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3F73B596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1B9462A" w14:textId="77777777" w:rsidTr="00107E63">
        <w:tc>
          <w:tcPr>
            <w:tcW w:w="3260" w:type="dxa"/>
          </w:tcPr>
          <w:p w14:paraId="7F514A81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CA42F5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ABFBD68" w14:textId="77777777" w:rsidTr="00107E63">
        <w:tc>
          <w:tcPr>
            <w:tcW w:w="3260" w:type="dxa"/>
          </w:tcPr>
          <w:p w14:paraId="6BC5BB8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1BB931FF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FC2B55" w14:paraId="50EBC833" w14:textId="77777777" w:rsidTr="00107E63">
        <w:tc>
          <w:tcPr>
            <w:tcW w:w="3260" w:type="dxa"/>
          </w:tcPr>
          <w:p w14:paraId="18D21A59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partner in a joint offer</w:t>
            </w:r>
          </w:p>
        </w:tc>
        <w:tc>
          <w:tcPr>
            <w:tcW w:w="5918" w:type="dxa"/>
          </w:tcPr>
          <w:p w14:paraId="4F497A75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9D0EECA" w14:textId="77777777" w:rsidTr="00107E63">
        <w:tc>
          <w:tcPr>
            <w:tcW w:w="3260" w:type="dxa"/>
          </w:tcPr>
          <w:p w14:paraId="006C2360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4F95BAF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3E33870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4F73" w:rsidRPr="00FC2B55" w14:paraId="29C98B68" w14:textId="77777777" w:rsidTr="002B6C08">
        <w:tc>
          <w:tcPr>
            <w:tcW w:w="3260" w:type="dxa"/>
          </w:tcPr>
          <w:p w14:paraId="5E337F46" w14:textId="77777777" w:rsidR="00C84F73" w:rsidRPr="00152500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>If private entity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;</w:t>
            </w: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 xml:space="preserve"> number of staff/ Annual turnover</w:t>
            </w:r>
          </w:p>
        </w:tc>
        <w:tc>
          <w:tcPr>
            <w:tcW w:w="5918" w:type="dxa"/>
          </w:tcPr>
          <w:p w14:paraId="78A695B0" w14:textId="77777777" w:rsidR="00C84F73" w:rsidRPr="00152500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FC2B55" w14:paraId="29C31046" w14:textId="77777777" w:rsidTr="00107E63">
        <w:tc>
          <w:tcPr>
            <w:tcW w:w="3260" w:type="dxa"/>
          </w:tcPr>
          <w:p w14:paraId="3F6598E5" w14:textId="28AF9ADD" w:rsidR="004254A1" w:rsidRPr="00152500" w:rsidRDefault="00C84F73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84F73"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legal representative – who will sign the power of attorney</w:t>
            </w:r>
          </w:p>
        </w:tc>
        <w:tc>
          <w:tcPr>
            <w:tcW w:w="5918" w:type="dxa"/>
          </w:tcPr>
          <w:p w14:paraId="37A7570B" w14:textId="77777777" w:rsidR="004254A1" w:rsidRPr="00152500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3B5407A6" w14:textId="77777777" w:rsidR="004254A1" w:rsidRPr="009014DF" w:rsidRDefault="004254A1" w:rsidP="004254A1">
      <w:pPr>
        <w:pStyle w:val="BodyText"/>
        <w:spacing w:after="0"/>
        <w:rPr>
          <w:rFonts w:ascii="Arial" w:hAnsi="Arial" w:cs="Arial"/>
          <w:lang w:val="en-GB"/>
        </w:rPr>
      </w:pPr>
    </w:p>
    <w:p w14:paraId="239EBA85" w14:textId="77777777" w:rsidR="004254A1" w:rsidRPr="00152500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SUBCONTRACTOR IN A JOINT OFFER (insert a new table for each subcontractor):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EB72AF" w14:paraId="0D455ACC" w14:textId="77777777" w:rsidTr="00107E63">
        <w:tc>
          <w:tcPr>
            <w:tcW w:w="3260" w:type="dxa"/>
          </w:tcPr>
          <w:p w14:paraId="1B66586F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subcontractor</w:t>
            </w:r>
            <w:proofErr w:type="spellEnd"/>
          </w:p>
        </w:tc>
        <w:tc>
          <w:tcPr>
            <w:tcW w:w="5918" w:type="dxa"/>
          </w:tcPr>
          <w:p w14:paraId="405B652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5352C930" w14:textId="77777777" w:rsidTr="00107E63">
        <w:tc>
          <w:tcPr>
            <w:tcW w:w="3260" w:type="dxa"/>
          </w:tcPr>
          <w:p w14:paraId="38B909B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lastRenderedPageBreak/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5918" w:type="dxa"/>
          </w:tcPr>
          <w:p w14:paraId="2DB6A7D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050A923C" w14:textId="77777777" w:rsidTr="00107E63">
        <w:tc>
          <w:tcPr>
            <w:tcW w:w="3260" w:type="dxa"/>
          </w:tcPr>
          <w:p w14:paraId="29FD129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6CBF617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03C44D5" w14:textId="77777777" w:rsidTr="00107E63">
        <w:tc>
          <w:tcPr>
            <w:tcW w:w="3260" w:type="dxa"/>
          </w:tcPr>
          <w:p w14:paraId="0198BB4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5B553E1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8F4E5F3" w14:textId="77777777" w:rsidTr="00107E63">
        <w:tc>
          <w:tcPr>
            <w:tcW w:w="3260" w:type="dxa"/>
          </w:tcPr>
          <w:p w14:paraId="53299F6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7ED62921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FC2B55" w14:paraId="2E334F60" w14:textId="77777777" w:rsidTr="00107E63">
        <w:tc>
          <w:tcPr>
            <w:tcW w:w="3260" w:type="dxa"/>
          </w:tcPr>
          <w:p w14:paraId="66268AFE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subcontractor</w:t>
            </w:r>
          </w:p>
        </w:tc>
        <w:tc>
          <w:tcPr>
            <w:tcW w:w="5918" w:type="dxa"/>
          </w:tcPr>
          <w:p w14:paraId="6FAF2BE1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7FCF417" w14:textId="77777777" w:rsidTr="00107E63">
        <w:tc>
          <w:tcPr>
            <w:tcW w:w="3260" w:type="dxa"/>
          </w:tcPr>
          <w:p w14:paraId="0178DA70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460B5E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5D2E659C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1E2CF36B" w14:textId="77777777" w:rsidR="004254A1" w:rsidRDefault="004254A1" w:rsidP="004254A1">
      <w:pPr>
        <w:pStyle w:val="BodyText"/>
        <w:spacing w:after="0"/>
        <w:rPr>
          <w:rFonts w:ascii="Arial" w:hAnsi="Arial" w:cs="Arial"/>
          <w:sz w:val="52"/>
          <w:szCs w:val="52"/>
          <w:lang w:val="en-GB"/>
        </w:rPr>
      </w:pPr>
    </w:p>
    <w:p w14:paraId="3D831A46" w14:textId="77777777" w:rsidR="004254A1" w:rsidRDefault="004254A1" w:rsidP="004254A1">
      <w:pPr>
        <w:pStyle w:val="BodyText"/>
        <w:spacing w:after="0"/>
        <w:rPr>
          <w:rFonts w:ascii="Arial" w:hAnsi="Arial" w:cs="Arial"/>
          <w:sz w:val="52"/>
          <w:szCs w:val="52"/>
          <w:lang w:val="en-GB"/>
        </w:rPr>
      </w:pPr>
    </w:p>
    <w:p w14:paraId="6993D76E" w14:textId="77777777" w:rsidR="004254A1" w:rsidRPr="00EB72AF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>B) LEGAL ENTITY FORM:</w:t>
      </w:r>
    </w:p>
    <w:p w14:paraId="65ADF7C3" w14:textId="77777777" w:rsidR="009014DF" w:rsidRDefault="004254A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 xml:space="preserve">This form is to be downloaded, depending on the nationality of the tenderer, from the following website: </w:t>
      </w:r>
      <w:bookmarkStart w:id="4" w:name="_Toc248914856"/>
    </w:p>
    <w:p w14:paraId="7C7E87AC" w14:textId="6D2609CE" w:rsidR="009014DF" w:rsidRPr="009014DF" w:rsidRDefault="00F90637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lang w:val="en-GB"/>
        </w:rPr>
      </w:pPr>
      <w:hyperlink r:id="rId6" w:history="1">
        <w:r w:rsidR="009014DF" w:rsidRPr="009014DF">
          <w:rPr>
            <w:rStyle w:val="Hyperlink"/>
            <w:rFonts w:ascii="Verdana" w:hAnsi="Verdana"/>
            <w:sz w:val="20"/>
            <w:szCs w:val="20"/>
            <w:lang w:val="en-GB"/>
          </w:rPr>
          <w:t>https://ec.europa.eu/info/publications/legal-entities_en</w:t>
        </w:r>
      </w:hyperlink>
    </w:p>
    <w:p w14:paraId="67532503" w14:textId="7BBFC39F" w:rsidR="009014DF" w:rsidRDefault="009014DF" w:rsidP="009014DF">
      <w:pPr>
        <w:pStyle w:val="BodyText"/>
        <w:spacing w:after="0"/>
        <w:jc w:val="both"/>
        <w:rPr>
          <w:lang w:val="en-GB"/>
        </w:rPr>
      </w:pPr>
    </w:p>
    <w:p w14:paraId="06C09B4F" w14:textId="77777777" w:rsidR="009014DF" w:rsidRPr="009014DF" w:rsidRDefault="009014DF" w:rsidP="009014DF">
      <w:pPr>
        <w:pStyle w:val="BodyText"/>
        <w:spacing w:after="0"/>
        <w:jc w:val="both"/>
        <w:rPr>
          <w:lang w:val="en-GB"/>
        </w:rPr>
      </w:pPr>
    </w:p>
    <w:p w14:paraId="6FD563C4" w14:textId="675D2C6F" w:rsidR="004254A1" w:rsidRPr="00EB72AF" w:rsidRDefault="004254A1" w:rsidP="009014DF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>C) FINANCIAL IDENTIFICATION FORM:</w:t>
      </w:r>
      <w:bookmarkEnd w:id="4"/>
    </w:p>
    <w:p w14:paraId="68615B33" w14:textId="77777777" w:rsidR="004254A1" w:rsidRPr="00EB72AF" w:rsidRDefault="004254A1" w:rsidP="004254A1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 xml:space="preserve">This form is to be downloaded, depending on the nationality of the tenderer, from the following website: </w:t>
      </w:r>
    </w:p>
    <w:p w14:paraId="38418567" w14:textId="3766274C" w:rsidR="004254A1" w:rsidRPr="00FC2B55" w:rsidRDefault="009014DF" w:rsidP="009014DF">
      <w:pPr>
        <w:pStyle w:val="BodyText"/>
        <w:spacing w:after="0"/>
        <w:jc w:val="both"/>
        <w:rPr>
          <w:rStyle w:val="Hyperlink"/>
          <w:rFonts w:ascii="Verdana" w:hAnsi="Verdana"/>
          <w:sz w:val="20"/>
          <w:szCs w:val="20"/>
          <w:lang w:val="en-US"/>
        </w:rPr>
      </w:pPr>
      <w:r w:rsidRPr="009014DF">
        <w:rPr>
          <w:rStyle w:val="Hyperlink"/>
          <w:rFonts w:ascii="Verdana" w:hAnsi="Verdana"/>
          <w:sz w:val="20"/>
          <w:szCs w:val="20"/>
          <w:lang w:val="en-GB"/>
        </w:rPr>
        <w:t>https://ec.europa.eu/info/publications/financial-identification_en</w:t>
      </w:r>
    </w:p>
    <w:p w14:paraId="44A7A2A6" w14:textId="77777777" w:rsidR="004254A1" w:rsidRDefault="004254A1" w:rsidP="00123E64">
      <w:pPr>
        <w:pStyle w:val="EFSABODYCOPY"/>
      </w:pPr>
    </w:p>
    <w:p w14:paraId="6E179929" w14:textId="77777777" w:rsidR="00123E64" w:rsidRDefault="00123E64" w:rsidP="00123E64">
      <w:pPr>
        <w:pStyle w:val="EFSABODYCOPY"/>
      </w:pPr>
    </w:p>
    <w:p w14:paraId="1A5BB873" w14:textId="77777777" w:rsidR="00123E64" w:rsidRDefault="00123E64" w:rsidP="00123E64">
      <w:pPr>
        <w:pStyle w:val="EFSABODYCOPY"/>
      </w:pPr>
    </w:p>
    <w:sectPr w:rsidR="00123E64" w:rsidSect="00856F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851" w:bottom="1440" w:left="851" w:header="5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0FC0" w14:textId="77777777" w:rsidR="00F90637" w:rsidRDefault="00F90637" w:rsidP="00C765D1">
      <w:r>
        <w:separator/>
      </w:r>
    </w:p>
  </w:endnote>
  <w:endnote w:type="continuationSeparator" w:id="0">
    <w:p w14:paraId="62FF451E" w14:textId="77777777" w:rsidR="00F90637" w:rsidRDefault="00F90637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412A" w14:textId="77777777" w:rsidR="00FC2B55" w:rsidRDefault="00FC2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60139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3112D5B" w14:textId="2348A0D9" w:rsidR="00856F7B" w:rsidRPr="00856F7B" w:rsidRDefault="00856F7B">
        <w:pPr>
          <w:pStyle w:val="Footer"/>
          <w:jc w:val="center"/>
          <w:rPr>
            <w:sz w:val="20"/>
            <w:szCs w:val="20"/>
          </w:rPr>
        </w:pPr>
        <w:r w:rsidRPr="00AE2B2A">
          <w:rPr>
            <w:noProof/>
          </w:rPr>
          <w:drawing>
            <wp:anchor distT="0" distB="0" distL="114300" distR="114300" simplePos="0" relativeHeight="251661312" behindDoc="1" locked="0" layoutInCell="1" allowOverlap="1" wp14:anchorId="344F5889" wp14:editId="7E2823E8">
              <wp:simplePos x="0" y="0"/>
              <wp:positionH relativeFrom="margin">
                <wp:posOffset>2971800</wp:posOffset>
              </wp:positionH>
              <wp:positionV relativeFrom="paragraph">
                <wp:posOffset>-143510</wp:posOffset>
              </wp:positionV>
              <wp:extent cx="533400" cy="266700"/>
              <wp:effectExtent l="0" t="0" r="0" b="0"/>
              <wp:wrapNone/>
              <wp:docPr id="58" name="Imag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screen">
                        <a:alphaModFix amt="70000"/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4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56F7B">
          <w:rPr>
            <w:sz w:val="20"/>
            <w:szCs w:val="20"/>
          </w:rPr>
          <w:fldChar w:fldCharType="begin"/>
        </w:r>
        <w:r w:rsidRPr="00856F7B">
          <w:rPr>
            <w:sz w:val="20"/>
            <w:szCs w:val="20"/>
          </w:rPr>
          <w:instrText xml:space="preserve"> PAGE   \* MERGEFORMAT </w:instrText>
        </w:r>
        <w:r w:rsidRPr="00856F7B">
          <w:rPr>
            <w:sz w:val="20"/>
            <w:szCs w:val="20"/>
          </w:rPr>
          <w:fldChar w:fldCharType="separate"/>
        </w:r>
        <w:r w:rsidRPr="00856F7B">
          <w:rPr>
            <w:noProof/>
            <w:sz w:val="20"/>
            <w:szCs w:val="20"/>
          </w:rPr>
          <w:t>2</w:t>
        </w:r>
        <w:r w:rsidRPr="00856F7B">
          <w:rPr>
            <w:noProof/>
            <w:sz w:val="20"/>
            <w:szCs w:val="20"/>
          </w:rPr>
          <w:fldChar w:fldCharType="end"/>
        </w:r>
      </w:p>
    </w:sdtContent>
  </w:sdt>
  <w:p w14:paraId="2F675321" w14:textId="77777777" w:rsidR="00856F7B" w:rsidRDefault="00856F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2E06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6F88" w14:textId="77777777" w:rsidR="00F90637" w:rsidRDefault="00F90637" w:rsidP="00C765D1">
      <w:r>
        <w:separator/>
      </w:r>
    </w:p>
  </w:footnote>
  <w:footnote w:type="continuationSeparator" w:id="0">
    <w:p w14:paraId="51DD070F" w14:textId="77777777" w:rsidR="00F90637" w:rsidRDefault="00F90637" w:rsidP="00C7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BC28" w14:textId="77777777" w:rsidR="00FC2B55" w:rsidRDefault="00FC2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35E39" w14:textId="4A1A4BD8" w:rsidR="000151D9" w:rsidRDefault="00856F7B" w:rsidP="000151D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1CF772" wp14:editId="353F34EB">
          <wp:simplePos x="0" y="0"/>
          <wp:positionH relativeFrom="margin">
            <wp:posOffset>5867400</wp:posOffset>
          </wp:positionH>
          <wp:positionV relativeFrom="paragraph">
            <wp:posOffset>169912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F13D1" w14:textId="77777777" w:rsidR="00856F7B" w:rsidRDefault="00856F7B">
    <w:pPr>
      <w:pStyle w:val="Header"/>
      <w:rPr>
        <w:noProof/>
        <w:sz w:val="20"/>
        <w:szCs w:val="20"/>
      </w:rPr>
    </w:pPr>
  </w:p>
  <w:p w14:paraId="669CAF8B" w14:textId="4972E319" w:rsidR="00856F7B" w:rsidRPr="00856F7B" w:rsidRDefault="00856F7B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5ED9" w14:textId="77777777" w:rsidR="00856F7B" w:rsidRDefault="00856F7B" w:rsidP="00D22BB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8E52772" wp14:editId="3492A023">
          <wp:simplePos x="0" y="0"/>
          <wp:positionH relativeFrom="margin">
            <wp:posOffset>5715000</wp:posOffset>
          </wp:positionH>
          <wp:positionV relativeFrom="paragraph">
            <wp:posOffset>169545</wp:posOffset>
          </wp:positionV>
          <wp:extent cx="516249" cy="486000"/>
          <wp:effectExtent l="0" t="0" r="0" b="0"/>
          <wp:wrapNone/>
          <wp:docPr id="10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</w:t>
    </w:r>
  </w:p>
  <w:p w14:paraId="534311E7" w14:textId="77777777" w:rsidR="00856F7B" w:rsidRPr="00856F7B" w:rsidRDefault="00856F7B" w:rsidP="00D22BB8">
    <w:pPr>
      <w:pStyle w:val="Header"/>
      <w:rPr>
        <w:noProof/>
        <w:sz w:val="20"/>
        <w:szCs w:val="20"/>
      </w:rPr>
    </w:pPr>
  </w:p>
  <w:p w14:paraId="6A1ED98E" w14:textId="4F7193E2" w:rsidR="000914AA" w:rsidRPr="00856F7B" w:rsidRDefault="00856F7B" w:rsidP="00D22BB8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  <w:p w14:paraId="3C8D04F6" w14:textId="63C9649A" w:rsidR="000914AA" w:rsidRDefault="000914AA" w:rsidP="000914AA">
    <w:pPr>
      <w:pStyle w:val="Header"/>
      <w:rPr>
        <w:noProof/>
        <w:lang w:eastAsia="en-GB"/>
      </w:rPr>
    </w:pPr>
  </w:p>
  <w:p w14:paraId="5D1EFB10" w14:textId="77777777" w:rsidR="000914AA" w:rsidRDefault="000914AA" w:rsidP="000914AA">
    <w:pPr>
      <w:pStyle w:val="Header"/>
      <w:rPr>
        <w:noProof/>
        <w:lang w:eastAsia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A1"/>
    <w:rsid w:val="000151D9"/>
    <w:rsid w:val="0002247B"/>
    <w:rsid w:val="00024019"/>
    <w:rsid w:val="0005651F"/>
    <w:rsid w:val="00063D60"/>
    <w:rsid w:val="000857DE"/>
    <w:rsid w:val="000914AA"/>
    <w:rsid w:val="000A3DD6"/>
    <w:rsid w:val="00102C0E"/>
    <w:rsid w:val="001236B7"/>
    <w:rsid w:val="00123E64"/>
    <w:rsid w:val="001367A4"/>
    <w:rsid w:val="00155621"/>
    <w:rsid w:val="0015586F"/>
    <w:rsid w:val="001C6AB9"/>
    <w:rsid w:val="002075BA"/>
    <w:rsid w:val="002438F1"/>
    <w:rsid w:val="00290789"/>
    <w:rsid w:val="002A20B1"/>
    <w:rsid w:val="00314D29"/>
    <w:rsid w:val="00327695"/>
    <w:rsid w:val="003314AF"/>
    <w:rsid w:val="003B780F"/>
    <w:rsid w:val="003E1590"/>
    <w:rsid w:val="00404A56"/>
    <w:rsid w:val="004211D9"/>
    <w:rsid w:val="004254A1"/>
    <w:rsid w:val="00427CD2"/>
    <w:rsid w:val="0044776B"/>
    <w:rsid w:val="004511BD"/>
    <w:rsid w:val="004808EC"/>
    <w:rsid w:val="004F7370"/>
    <w:rsid w:val="00557495"/>
    <w:rsid w:val="00577141"/>
    <w:rsid w:val="00590102"/>
    <w:rsid w:val="005A6F40"/>
    <w:rsid w:val="005C3FE2"/>
    <w:rsid w:val="005D46F4"/>
    <w:rsid w:val="005E1C49"/>
    <w:rsid w:val="005E312A"/>
    <w:rsid w:val="0060566D"/>
    <w:rsid w:val="006075C8"/>
    <w:rsid w:val="0061393E"/>
    <w:rsid w:val="0063030B"/>
    <w:rsid w:val="00632721"/>
    <w:rsid w:val="00695352"/>
    <w:rsid w:val="006A56EC"/>
    <w:rsid w:val="006D6BFB"/>
    <w:rsid w:val="006E053A"/>
    <w:rsid w:val="00702291"/>
    <w:rsid w:val="007316A9"/>
    <w:rsid w:val="00735C0E"/>
    <w:rsid w:val="007408E5"/>
    <w:rsid w:val="007425BD"/>
    <w:rsid w:val="007946F7"/>
    <w:rsid w:val="007A2D2D"/>
    <w:rsid w:val="0081218C"/>
    <w:rsid w:val="00816CBF"/>
    <w:rsid w:val="00856F7B"/>
    <w:rsid w:val="00871CD7"/>
    <w:rsid w:val="00876CC8"/>
    <w:rsid w:val="008770FD"/>
    <w:rsid w:val="008C3225"/>
    <w:rsid w:val="009014DF"/>
    <w:rsid w:val="0091146F"/>
    <w:rsid w:val="009249D9"/>
    <w:rsid w:val="00932332"/>
    <w:rsid w:val="0096467D"/>
    <w:rsid w:val="009757F6"/>
    <w:rsid w:val="00982FB5"/>
    <w:rsid w:val="009C28E0"/>
    <w:rsid w:val="00A03BDA"/>
    <w:rsid w:val="00A52680"/>
    <w:rsid w:val="00A54BDA"/>
    <w:rsid w:val="00A65E84"/>
    <w:rsid w:val="00AC506B"/>
    <w:rsid w:val="00AD31BE"/>
    <w:rsid w:val="00B1529E"/>
    <w:rsid w:val="00BA5810"/>
    <w:rsid w:val="00C216F3"/>
    <w:rsid w:val="00C26D7B"/>
    <w:rsid w:val="00C36938"/>
    <w:rsid w:val="00C45164"/>
    <w:rsid w:val="00C765D1"/>
    <w:rsid w:val="00C84F73"/>
    <w:rsid w:val="00C91082"/>
    <w:rsid w:val="00C943DD"/>
    <w:rsid w:val="00CE379A"/>
    <w:rsid w:val="00D169B9"/>
    <w:rsid w:val="00D22BB8"/>
    <w:rsid w:val="00D770AB"/>
    <w:rsid w:val="00D81A2D"/>
    <w:rsid w:val="00DB057E"/>
    <w:rsid w:val="00DD7416"/>
    <w:rsid w:val="00E0222A"/>
    <w:rsid w:val="00E3076F"/>
    <w:rsid w:val="00E37705"/>
    <w:rsid w:val="00E47017"/>
    <w:rsid w:val="00E83870"/>
    <w:rsid w:val="00E84432"/>
    <w:rsid w:val="00EC1CC9"/>
    <w:rsid w:val="00F14314"/>
    <w:rsid w:val="00F404D9"/>
    <w:rsid w:val="00F55DD3"/>
    <w:rsid w:val="00F62F54"/>
    <w:rsid w:val="00F642A0"/>
    <w:rsid w:val="00F648E8"/>
    <w:rsid w:val="00F776BD"/>
    <w:rsid w:val="00F82BEC"/>
    <w:rsid w:val="00F90637"/>
    <w:rsid w:val="00FC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0F320"/>
  <w15:docId w15:val="{FBE3652E-F8A4-4ADF-8E43-7DEF546D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4A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4254A1"/>
    <w:pPr>
      <w:keepNext/>
      <w:tabs>
        <w:tab w:val="num" w:pos="2835"/>
      </w:tabs>
      <w:spacing w:before="240" w:after="60"/>
      <w:ind w:left="1566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aliases w:val="Heading 3 Char1,Heading 3 Char Char,Heading 3 Char1 Char,Heading 3 Char2,Heading 3 Char Char1"/>
    <w:basedOn w:val="Normal"/>
    <w:next w:val="BodyText"/>
    <w:link w:val="Heading3Char3"/>
    <w:uiPriority w:val="99"/>
    <w:qFormat/>
    <w:rsid w:val="004254A1"/>
    <w:pPr>
      <w:keepNext/>
      <w:tabs>
        <w:tab w:val="num" w:pos="1985"/>
      </w:tabs>
      <w:spacing w:before="240" w:after="60"/>
      <w:ind w:left="1701" w:hanging="567"/>
      <w:outlineLvl w:val="2"/>
    </w:pPr>
    <w:rPr>
      <w:rFonts w:ascii="Arial" w:hAnsi="Arial" w:cs="Arial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overflowPunct/>
      <w:autoSpaceDE/>
      <w:autoSpaceDN/>
      <w:adjustRightInd/>
      <w:spacing w:after="120"/>
      <w:textAlignment w:val="auto"/>
    </w:pPr>
    <w:rPr>
      <w:rFonts w:ascii="Verdana" w:eastAsia="Calibri" w:hAnsi="Verdana"/>
      <w:sz w:val="20"/>
      <w:szCs w:val="22"/>
      <w:lang w:val="en-GB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pPr>
      <w:overflowPunct/>
      <w:autoSpaceDE/>
      <w:autoSpaceDN/>
      <w:adjustRightInd/>
      <w:textAlignment w:val="auto"/>
    </w:pPr>
    <w:rPr>
      <w:rFonts w:ascii="Verdana" w:eastAsia="Calibri" w:hAnsi="Verdana"/>
      <w:sz w:val="18"/>
      <w:szCs w:val="22"/>
      <w:lang w:val="en-GB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overflowPunct/>
      <w:autoSpaceDE/>
      <w:autoSpaceDN/>
      <w:adjustRightInd/>
      <w:contextualSpacing/>
      <w:textAlignment w:val="auto"/>
    </w:pPr>
    <w:rPr>
      <w:rFonts w:ascii="Verdana" w:eastAsia="Calibri" w:hAnsi="Verdana"/>
      <w:color w:val="FFFFFF"/>
      <w:sz w:val="20"/>
      <w:szCs w:val="22"/>
      <w:lang w:val="en-GB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Heading1Char">
    <w:name w:val="Heading 1 Char"/>
    <w:basedOn w:val="DefaultParagraphFont"/>
    <w:uiPriority w:val="9"/>
    <w:rsid w:val="004254A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fr-FR"/>
    </w:rPr>
  </w:style>
  <w:style w:type="character" w:customStyle="1" w:styleId="Heading3Char">
    <w:name w:val="Heading 3 Char"/>
    <w:basedOn w:val="DefaultParagraphFont"/>
    <w:uiPriority w:val="9"/>
    <w:semiHidden/>
    <w:rsid w:val="004254A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fr-FR"/>
    </w:rPr>
  </w:style>
  <w:style w:type="character" w:customStyle="1" w:styleId="Heading1Char1">
    <w:name w:val="Heading 1 Char1"/>
    <w:link w:val="Heading1"/>
    <w:uiPriority w:val="99"/>
    <w:rsid w:val="004254A1"/>
    <w:rPr>
      <w:rFonts w:ascii="Arial" w:eastAsia="Times New Roman" w:hAnsi="Arial" w:cs="Arial"/>
      <w:b/>
      <w:bCs/>
      <w:kern w:val="32"/>
      <w:sz w:val="32"/>
      <w:szCs w:val="32"/>
      <w:lang w:val="fr-FR"/>
    </w:rPr>
  </w:style>
  <w:style w:type="paragraph" w:styleId="BodyText">
    <w:name w:val="Body Text"/>
    <w:basedOn w:val="Normal"/>
    <w:link w:val="BodyTextChar"/>
    <w:rsid w:val="004254A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54A1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3Char3">
    <w:name w:val="Heading 3 Char3"/>
    <w:aliases w:val="Heading 3 Char1 Char1,Heading 3 Char Char Char,Heading 3 Char1 Char Char,Heading 3 Char2 Char,Heading 3 Char Char1 Char"/>
    <w:link w:val="Heading3"/>
    <w:uiPriority w:val="99"/>
    <w:locked/>
    <w:rsid w:val="004254A1"/>
    <w:rPr>
      <w:rFonts w:ascii="Arial" w:eastAsia="Times New Roman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14D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56F7B"/>
    <w:pPr>
      <w:pBdr>
        <w:top w:val="single" w:sz="12" w:space="1" w:color="ED7D31" w:themeColor="accent2"/>
      </w:pBd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 (Corps CS)"/>
      <w:caps/>
      <w:color w:val="000000" w:themeColor="text1"/>
      <w:sz w:val="48"/>
      <w:szCs w:val="48"/>
      <w:lang w:val="fr-BE"/>
    </w:rPr>
  </w:style>
  <w:style w:type="character" w:customStyle="1" w:styleId="TitleChar">
    <w:name w:val="Title Char"/>
    <w:basedOn w:val="DefaultParagraphFont"/>
    <w:link w:val="Title"/>
    <w:uiPriority w:val="10"/>
    <w:rsid w:val="00856F7B"/>
    <w:rPr>
      <w:rFonts w:eastAsiaTheme="minorEastAsia" w:cs="Times New Roman (Corps CS)"/>
      <w:caps/>
      <w:color w:val="000000" w:themeColor="text1"/>
      <w:sz w:val="48"/>
      <w:szCs w:val="48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.europa.eu/info/publications/legal-entities_en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fsa.eu.int\fileserver\common\OfficeTemplates\Corporate\Document_portrait_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Document_portrait_2019</Template>
  <TotalTime>1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EFSA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CIMELLI Cristina</dc:creator>
  <cp:lastModifiedBy>FERRARI Valentina</cp:lastModifiedBy>
  <cp:revision>2</cp:revision>
  <cp:lastPrinted>2019-01-21T16:42:00Z</cp:lastPrinted>
  <dcterms:created xsi:type="dcterms:W3CDTF">2023-01-10T14:11:00Z</dcterms:created>
  <dcterms:modified xsi:type="dcterms:W3CDTF">2023-01-10T14:11:00Z</dcterms:modified>
</cp:coreProperties>
</file>